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52D" w:rsidRPr="006C431A" w:rsidRDefault="008800B3">
      <w:pPr>
        <w:rPr>
          <w:rFonts w:asciiTheme="minorHAnsi" w:hAnsiTheme="minorHAnsi"/>
          <w:sz w:val="22"/>
          <w:szCs w:val="22"/>
        </w:rPr>
      </w:pPr>
      <w:r w:rsidRPr="006C431A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5459610</wp:posOffset>
                </wp:positionH>
                <wp:positionV relativeFrom="paragraph">
                  <wp:posOffset>16882</wp:posOffset>
                </wp:positionV>
                <wp:extent cx="1207135" cy="62928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135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0B3" w:rsidRPr="008800B3" w:rsidRDefault="008800B3">
                            <w:pPr>
                              <w:rPr>
                                <w:rFonts w:asciiTheme="minorHAnsi" w:hAnsiTheme="minorHAnsi"/>
                                <w:sz w:val="16"/>
                              </w:rPr>
                            </w:pPr>
                            <w:r w:rsidRPr="008800B3">
                              <w:rPr>
                                <w:rFonts w:asciiTheme="minorHAnsi" w:hAnsiTheme="minorHAnsi"/>
                                <w:sz w:val="16"/>
                              </w:rPr>
                              <w:t>1081 10</w:t>
                            </w:r>
                            <w:r w:rsidRPr="008800B3">
                              <w:rPr>
                                <w:rFonts w:asciiTheme="minorHAnsi" w:hAnsiTheme="minorHAnsi"/>
                                <w:sz w:val="16"/>
                                <w:vertAlign w:val="superscript"/>
                              </w:rPr>
                              <w:t>th</w:t>
                            </w:r>
                            <w:r w:rsidR="00354705">
                              <w:rPr>
                                <w:rFonts w:asciiTheme="minorHAnsi" w:hAnsiTheme="minorHAnsi"/>
                                <w:sz w:val="16"/>
                              </w:rPr>
                              <w:t xml:space="preserve"> Ave SE</w:t>
                            </w:r>
                          </w:p>
                          <w:p w:rsidR="008800B3" w:rsidRPr="008800B3" w:rsidRDefault="008800B3">
                            <w:pPr>
                              <w:rPr>
                                <w:rFonts w:asciiTheme="minorHAnsi" w:hAnsiTheme="minorHAnsi"/>
                                <w:sz w:val="16"/>
                              </w:rPr>
                            </w:pPr>
                            <w:r w:rsidRPr="008800B3">
                              <w:rPr>
                                <w:rFonts w:asciiTheme="minorHAnsi" w:hAnsiTheme="minorHAnsi"/>
                                <w:sz w:val="16"/>
                              </w:rPr>
                              <w:t xml:space="preserve">Minneapolis, MN 55414 </w:t>
                            </w:r>
                          </w:p>
                          <w:p w:rsidR="008800B3" w:rsidRPr="008800B3" w:rsidRDefault="008800B3">
                            <w:pPr>
                              <w:rPr>
                                <w:rFonts w:asciiTheme="minorHAnsi" w:hAnsiTheme="minorHAnsi"/>
                                <w:sz w:val="16"/>
                              </w:rPr>
                            </w:pPr>
                            <w:r w:rsidRPr="008800B3">
                              <w:rPr>
                                <w:rFonts w:asciiTheme="minorHAnsi" w:hAnsiTheme="minorHAnsi"/>
                                <w:sz w:val="16"/>
                              </w:rPr>
                              <w:t>612-870-4255</w:t>
                            </w:r>
                          </w:p>
                          <w:p w:rsidR="008800B3" w:rsidRPr="008800B3" w:rsidRDefault="008800B3">
                            <w:pPr>
                              <w:rPr>
                                <w:rFonts w:asciiTheme="minorHAnsi" w:hAnsiTheme="minorHAnsi"/>
                                <w:sz w:val="16"/>
                              </w:rPr>
                            </w:pPr>
                            <w:r w:rsidRPr="008800B3">
                              <w:rPr>
                                <w:rFonts w:asciiTheme="minorHAnsi" w:hAnsiTheme="minorHAnsi"/>
                                <w:sz w:val="16"/>
                              </w:rPr>
                              <w:t>www.src-mn.org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9.9pt;margin-top:1.35pt;width:95.05pt;height:49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" stroked="f">
                <v:textbox>
                  <w:txbxContent>
                    <w:p w:rsidR="008800B3" w:rsidRPr="008800B3" w:rsidRDefault="008800B3">
                      <w:pPr>
                        <w:rPr>
                          <w:rFonts w:asciiTheme="minorHAnsi" w:hAnsiTheme="minorHAnsi"/>
                          <w:sz w:val="16"/>
                        </w:rPr>
                      </w:pPr>
                      <w:r w:rsidRPr="008800B3">
                        <w:rPr>
                          <w:rFonts w:asciiTheme="minorHAnsi" w:hAnsiTheme="minorHAnsi"/>
                          <w:sz w:val="16"/>
                        </w:rPr>
                        <w:t>1081 10</w:t>
                      </w:r>
                      <w:r w:rsidRPr="008800B3">
                        <w:rPr>
                          <w:rFonts w:asciiTheme="minorHAnsi" w:hAnsiTheme="minorHAnsi"/>
                          <w:sz w:val="16"/>
                          <w:vertAlign w:val="superscript"/>
                        </w:rPr>
                        <w:t>th</w:t>
                      </w:r>
                      <w:r w:rsidR="00354705">
                        <w:rPr>
                          <w:rFonts w:asciiTheme="minorHAnsi" w:hAnsiTheme="minorHAnsi"/>
                          <w:sz w:val="16"/>
                        </w:rPr>
                        <w:t xml:space="preserve"> Ave SE</w:t>
                      </w:r>
                    </w:p>
                    <w:p w:rsidR="008800B3" w:rsidRPr="008800B3" w:rsidRDefault="008800B3">
                      <w:pPr>
                        <w:rPr>
                          <w:rFonts w:asciiTheme="minorHAnsi" w:hAnsiTheme="minorHAnsi"/>
                          <w:sz w:val="16"/>
                        </w:rPr>
                      </w:pPr>
                      <w:r w:rsidRPr="008800B3">
                        <w:rPr>
                          <w:rFonts w:asciiTheme="minorHAnsi" w:hAnsiTheme="minorHAnsi"/>
                          <w:sz w:val="16"/>
                        </w:rPr>
                        <w:t xml:space="preserve">Minneapolis, MN 55414 </w:t>
                      </w:r>
                    </w:p>
                    <w:p w:rsidR="008800B3" w:rsidRPr="008800B3" w:rsidRDefault="008800B3">
                      <w:pPr>
                        <w:rPr>
                          <w:rFonts w:asciiTheme="minorHAnsi" w:hAnsiTheme="minorHAnsi"/>
                          <w:sz w:val="16"/>
                        </w:rPr>
                      </w:pPr>
                      <w:r w:rsidRPr="008800B3">
                        <w:rPr>
                          <w:rFonts w:asciiTheme="minorHAnsi" w:hAnsiTheme="minorHAnsi"/>
                          <w:sz w:val="16"/>
                        </w:rPr>
                        <w:t>612-870-4255</w:t>
                      </w:r>
                    </w:p>
                    <w:p w:rsidR="008800B3" w:rsidRPr="008800B3" w:rsidRDefault="008800B3">
                      <w:pPr>
                        <w:rPr>
                          <w:rFonts w:asciiTheme="minorHAnsi" w:hAnsiTheme="minorHAnsi"/>
                          <w:sz w:val="16"/>
                        </w:rPr>
                      </w:pPr>
                      <w:r w:rsidRPr="008800B3">
                        <w:rPr>
                          <w:rFonts w:asciiTheme="minorHAnsi" w:hAnsiTheme="minorHAnsi"/>
                          <w:sz w:val="16"/>
                        </w:rPr>
                        <w:t>www.src-mn.org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C431A">
        <w:rPr>
          <w:rFonts w:asciiTheme="minorHAnsi" w:hAnsiTheme="minorHAnsi"/>
          <w:noProof/>
        </w:rPr>
        <w:drawing>
          <wp:inline distT="0" distB="0" distL="0" distR="0" wp14:anchorId="25B570BB" wp14:editId="3CB27EEA">
            <wp:extent cx="2001328" cy="769279"/>
            <wp:effectExtent l="0" t="0" r="0" b="0"/>
            <wp:docPr id="2" name="Picture 2" descr="cid:ac293bd9-d79b-4a65-ab62-6377acf77aa8@namprd03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ac293bd9-d79b-4a65-ab62-6377acf77aa8@namprd03.prod.outlook.com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709" cy="783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0B3" w:rsidRPr="006C431A" w:rsidRDefault="008800B3">
      <w:pPr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1431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3150"/>
        <w:gridCol w:w="1980"/>
        <w:gridCol w:w="4860"/>
        <w:gridCol w:w="1440"/>
        <w:gridCol w:w="1440"/>
        <w:gridCol w:w="1440"/>
      </w:tblGrid>
      <w:tr w:rsidR="00D941E1" w:rsidRPr="006C431A" w:rsidTr="00802A7F">
        <w:trPr>
          <w:gridAfter w:val="2"/>
          <w:wAfter w:w="2880" w:type="dxa"/>
          <w:trHeight w:val="465"/>
        </w:trPr>
        <w:tc>
          <w:tcPr>
            <w:tcW w:w="11430" w:type="dxa"/>
            <w:gridSpan w:val="4"/>
            <w:shd w:val="clear" w:color="auto" w:fill="8DB3E2" w:themeFill="text2" w:themeFillTint="66"/>
            <w:vAlign w:val="center"/>
          </w:tcPr>
          <w:p w:rsidR="00D941E1" w:rsidRPr="006C431A" w:rsidRDefault="00802A7F" w:rsidP="004F7623">
            <w:pPr>
              <w:jc w:val="center"/>
              <w:rPr>
                <w:rFonts w:cs="Times New Roman"/>
                <w:b/>
                <w:color w:val="FFFFFF" w:themeColor="background1"/>
                <w:szCs w:val="28"/>
              </w:rPr>
            </w:pPr>
            <w:r w:rsidRPr="00802A7F">
              <w:rPr>
                <w:rFonts w:cs="Times New Roman"/>
                <w:b/>
                <w:color w:val="FFFFFF" w:themeColor="background1"/>
                <w:sz w:val="32"/>
                <w:szCs w:val="28"/>
              </w:rPr>
              <w:t>FREE FOOD PANTRY RESOURCE LIST</w:t>
            </w:r>
          </w:p>
        </w:tc>
      </w:tr>
      <w:tr w:rsidR="00492C6E" w:rsidRPr="006C431A" w:rsidTr="00802A7F">
        <w:trPr>
          <w:gridAfter w:val="2"/>
          <w:wAfter w:w="2880" w:type="dxa"/>
          <w:trHeight w:val="387"/>
        </w:trPr>
        <w:tc>
          <w:tcPr>
            <w:tcW w:w="3150" w:type="dxa"/>
            <w:shd w:val="clear" w:color="auto" w:fill="8DB3E2" w:themeFill="text2" w:themeFillTint="66"/>
            <w:vAlign w:val="bottom"/>
          </w:tcPr>
          <w:p w:rsidR="00D941E1" w:rsidRPr="006C431A" w:rsidRDefault="00D941E1" w:rsidP="00D941E1">
            <w:pPr>
              <w:jc w:val="center"/>
              <w:rPr>
                <w:rFonts w:cs="Times New Roman"/>
                <w:b/>
                <w:i/>
                <w:color w:val="FFFFFF" w:themeColor="background1"/>
                <w:szCs w:val="28"/>
              </w:rPr>
            </w:pPr>
            <w:r w:rsidRPr="006C431A">
              <w:rPr>
                <w:rFonts w:cs="Times New Roman"/>
                <w:b/>
                <w:i/>
                <w:color w:val="FFFFFF" w:themeColor="background1"/>
                <w:szCs w:val="28"/>
              </w:rPr>
              <w:t>Company</w:t>
            </w:r>
          </w:p>
        </w:tc>
        <w:tc>
          <w:tcPr>
            <w:tcW w:w="1980" w:type="dxa"/>
            <w:shd w:val="clear" w:color="auto" w:fill="8DB3E2" w:themeFill="text2" w:themeFillTint="66"/>
            <w:vAlign w:val="bottom"/>
          </w:tcPr>
          <w:p w:rsidR="00D941E1" w:rsidRPr="006C431A" w:rsidRDefault="00D941E1" w:rsidP="00D941E1">
            <w:pPr>
              <w:jc w:val="center"/>
              <w:rPr>
                <w:rFonts w:cs="Times New Roman"/>
                <w:b/>
                <w:i/>
                <w:color w:val="FFFFFF" w:themeColor="background1"/>
                <w:szCs w:val="28"/>
              </w:rPr>
            </w:pPr>
            <w:r w:rsidRPr="006C431A">
              <w:rPr>
                <w:rFonts w:cs="Times New Roman"/>
                <w:b/>
                <w:i/>
                <w:color w:val="FFFFFF" w:themeColor="background1"/>
                <w:szCs w:val="28"/>
              </w:rPr>
              <w:t>Area/Availability</w:t>
            </w:r>
          </w:p>
        </w:tc>
        <w:tc>
          <w:tcPr>
            <w:tcW w:w="4860" w:type="dxa"/>
            <w:shd w:val="clear" w:color="auto" w:fill="8DB3E2" w:themeFill="text2" w:themeFillTint="66"/>
            <w:vAlign w:val="bottom"/>
          </w:tcPr>
          <w:p w:rsidR="00D941E1" w:rsidRPr="006C431A" w:rsidRDefault="00D941E1" w:rsidP="00D941E1">
            <w:pPr>
              <w:jc w:val="center"/>
              <w:rPr>
                <w:rFonts w:cs="Times New Roman"/>
                <w:b/>
                <w:i/>
                <w:color w:val="FFFFFF" w:themeColor="background1"/>
                <w:szCs w:val="28"/>
              </w:rPr>
            </w:pPr>
            <w:r w:rsidRPr="006C431A">
              <w:rPr>
                <w:rFonts w:cs="Times New Roman"/>
                <w:b/>
                <w:i/>
                <w:color w:val="FFFFFF" w:themeColor="background1"/>
                <w:szCs w:val="28"/>
              </w:rPr>
              <w:t>Services</w:t>
            </w:r>
          </w:p>
        </w:tc>
        <w:tc>
          <w:tcPr>
            <w:tcW w:w="1440" w:type="dxa"/>
            <w:shd w:val="clear" w:color="auto" w:fill="8DB3E2" w:themeFill="text2" w:themeFillTint="66"/>
            <w:vAlign w:val="bottom"/>
          </w:tcPr>
          <w:p w:rsidR="00D941E1" w:rsidRPr="006C431A" w:rsidRDefault="00D941E1" w:rsidP="00D941E1">
            <w:pPr>
              <w:jc w:val="center"/>
              <w:rPr>
                <w:rFonts w:cs="Times New Roman"/>
                <w:b/>
                <w:i/>
                <w:color w:val="FFFFFF" w:themeColor="background1"/>
                <w:szCs w:val="28"/>
              </w:rPr>
            </w:pPr>
            <w:r w:rsidRPr="006C431A">
              <w:rPr>
                <w:rFonts w:cs="Times New Roman"/>
                <w:b/>
                <w:i/>
                <w:color w:val="FFFFFF" w:themeColor="background1"/>
                <w:szCs w:val="28"/>
              </w:rPr>
              <w:t>Phone</w:t>
            </w:r>
          </w:p>
        </w:tc>
      </w:tr>
      <w:tr w:rsidR="008826CE" w:rsidRPr="006C431A" w:rsidTr="00802A7F">
        <w:trPr>
          <w:gridAfter w:val="2"/>
          <w:wAfter w:w="2880" w:type="dxa"/>
          <w:trHeight w:val="575"/>
        </w:trPr>
        <w:tc>
          <w:tcPr>
            <w:tcW w:w="11430" w:type="dxa"/>
            <w:gridSpan w:val="4"/>
            <w:shd w:val="clear" w:color="auto" w:fill="DBE5F1" w:themeFill="accent1" w:themeFillTint="33"/>
            <w:vAlign w:val="center"/>
          </w:tcPr>
          <w:p w:rsidR="008826CE" w:rsidRPr="006C431A" w:rsidRDefault="00802A7F" w:rsidP="00C70358">
            <w:pPr>
              <w:rPr>
                <w:i/>
                <w:color w:val="4F6228" w:themeColor="accent3" w:themeShade="80"/>
                <w:sz w:val="20"/>
              </w:rPr>
            </w:pPr>
            <w:r w:rsidRPr="00802A7F">
              <w:rPr>
                <w:rFonts w:cs="Times New Roman"/>
                <w:b/>
                <w:i/>
                <w:color w:val="000000" w:themeColor="text1"/>
                <w:sz w:val="28"/>
                <w:szCs w:val="28"/>
              </w:rPr>
              <w:t>FOOD PANTRIES-NORTH MINNEAPOLIS</w:t>
            </w:r>
          </w:p>
        </w:tc>
      </w:tr>
      <w:tr w:rsidR="00C70358" w:rsidRPr="006C431A" w:rsidTr="00802A7F">
        <w:trPr>
          <w:gridAfter w:val="2"/>
          <w:wAfter w:w="2880" w:type="dxa"/>
          <w:trHeight w:val="1160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C70358" w:rsidRPr="00454B9D" w:rsidRDefault="00802A7F" w:rsidP="00A70D8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NorthPoint Health &amp; Wellness Center-Human Services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C70358" w:rsidRPr="006C431A" w:rsidRDefault="00802A7F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North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C70358" w:rsidRPr="006C431A" w:rsidRDefault="00802A7F" w:rsidP="00454B9D">
            <w:pPr>
              <w:rPr>
                <w:sz w:val="20"/>
              </w:rPr>
            </w:pPr>
            <w:r>
              <w:rPr>
                <w:sz w:val="20"/>
              </w:rPr>
              <w:t>Community Food Shelf</w:t>
            </w:r>
            <w:r w:rsidR="00454B9D">
              <w:rPr>
                <w:sz w:val="20"/>
              </w:rPr>
              <w:t xml:space="preserve"> 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C70358" w:rsidRPr="006C431A" w:rsidRDefault="00C70358" w:rsidP="00802A7F">
            <w:pPr>
              <w:rPr>
                <w:sz w:val="20"/>
              </w:rPr>
            </w:pPr>
            <w:r w:rsidRPr="006C431A">
              <w:rPr>
                <w:sz w:val="20"/>
              </w:rPr>
              <w:t>612-</w:t>
            </w:r>
            <w:r w:rsidR="00802A7F">
              <w:rPr>
                <w:sz w:val="20"/>
              </w:rPr>
              <w:t>767-9500</w:t>
            </w:r>
          </w:p>
        </w:tc>
      </w:tr>
      <w:tr w:rsidR="00C70358" w:rsidRPr="006C431A" w:rsidTr="00802A7F">
        <w:trPr>
          <w:gridAfter w:val="2"/>
          <w:wAfter w:w="2880" w:type="dxa"/>
          <w:trHeight w:val="872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C70358" w:rsidRPr="006C431A" w:rsidRDefault="00802A7F" w:rsidP="00A70D8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Sharing &amp; Caring Hands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C70358" w:rsidRPr="006C431A" w:rsidRDefault="00802A7F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North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C70358" w:rsidRPr="006C431A" w:rsidRDefault="00802A7F" w:rsidP="00280506">
            <w:pPr>
              <w:rPr>
                <w:sz w:val="20"/>
              </w:rPr>
            </w:pPr>
            <w:r>
              <w:rPr>
                <w:sz w:val="20"/>
              </w:rPr>
              <w:t>Food Pantry catering to families and those living with homelessness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C70358" w:rsidRPr="006C431A" w:rsidRDefault="00802A7F" w:rsidP="00280506">
            <w:pPr>
              <w:rPr>
                <w:sz w:val="20"/>
              </w:rPr>
            </w:pPr>
            <w:r>
              <w:rPr>
                <w:sz w:val="20"/>
              </w:rPr>
              <w:t>612-338-4640</w:t>
            </w:r>
          </w:p>
        </w:tc>
      </w:tr>
      <w:tr w:rsidR="00C70358" w:rsidRPr="006C431A" w:rsidTr="00A70D83">
        <w:trPr>
          <w:gridAfter w:val="2"/>
          <w:wAfter w:w="2880" w:type="dxa"/>
          <w:trHeight w:val="1268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C70358" w:rsidRPr="006C431A" w:rsidRDefault="00802A7F" w:rsidP="00802A7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Good in the Hood-Food in the Hood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C70358" w:rsidRPr="006C431A" w:rsidRDefault="00802A7F" w:rsidP="00454B9D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North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C70358" w:rsidRPr="006C431A" w:rsidRDefault="00802A7F" w:rsidP="004539CF">
            <w:pPr>
              <w:rPr>
                <w:sz w:val="20"/>
              </w:rPr>
            </w:pPr>
            <w:r>
              <w:rPr>
                <w:sz w:val="20"/>
              </w:rPr>
              <w:t>Food Pantry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C70358" w:rsidRPr="006C431A" w:rsidRDefault="00802A7F" w:rsidP="004539CF">
            <w:pPr>
              <w:rPr>
                <w:sz w:val="20"/>
              </w:rPr>
            </w:pPr>
            <w:r>
              <w:rPr>
                <w:sz w:val="20"/>
              </w:rPr>
              <w:t>612-217-4003</w:t>
            </w:r>
          </w:p>
        </w:tc>
      </w:tr>
      <w:tr w:rsidR="00C70358" w:rsidRPr="006C431A" w:rsidTr="00A70D83">
        <w:trPr>
          <w:gridAfter w:val="2"/>
          <w:wAfter w:w="2880" w:type="dxa"/>
          <w:trHeight w:val="1070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C70358" w:rsidRPr="006C431A" w:rsidRDefault="00A70D83" w:rsidP="00A70D8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Grace Lutheran Church-Little Kitchen Food Shelf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C70358" w:rsidRPr="006C431A" w:rsidRDefault="00A70D83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North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C70358" w:rsidRPr="006C431A" w:rsidRDefault="00A70D83" w:rsidP="00F11FF8">
            <w:pPr>
              <w:rPr>
                <w:sz w:val="20"/>
              </w:rPr>
            </w:pPr>
            <w:r>
              <w:rPr>
                <w:sz w:val="20"/>
              </w:rPr>
              <w:t>Food Pantry, Food Shelf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C70358" w:rsidRPr="006C431A" w:rsidRDefault="00A70D83" w:rsidP="00F11FF8">
            <w:pPr>
              <w:rPr>
                <w:sz w:val="20"/>
              </w:rPr>
            </w:pPr>
            <w:r>
              <w:rPr>
                <w:sz w:val="20"/>
              </w:rPr>
              <w:t>612-788-2444</w:t>
            </w:r>
          </w:p>
        </w:tc>
      </w:tr>
      <w:tr w:rsidR="00C70358" w:rsidRPr="006C431A" w:rsidTr="00A70D83">
        <w:trPr>
          <w:gridAfter w:val="2"/>
          <w:wAfter w:w="2880" w:type="dxa"/>
          <w:trHeight w:val="1250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C70358" w:rsidRPr="006C431A" w:rsidRDefault="007E4CDC" w:rsidP="007E4CD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Salvation Army-Central Worship &amp; Service Center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C70358" w:rsidRPr="006C431A" w:rsidRDefault="007E4CDC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North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C70358" w:rsidRPr="006C431A" w:rsidRDefault="007E4CDC" w:rsidP="0000752D">
            <w:pPr>
              <w:rPr>
                <w:sz w:val="20"/>
              </w:rPr>
            </w:pPr>
            <w:r>
              <w:rPr>
                <w:sz w:val="20"/>
              </w:rPr>
              <w:t>Food Pantry &amp; Food Shelf residents residing in 55413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C70358" w:rsidRPr="006C431A" w:rsidRDefault="007E4CDC" w:rsidP="006C43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612-789-2858</w:t>
            </w:r>
          </w:p>
        </w:tc>
      </w:tr>
      <w:tr w:rsidR="00C70358" w:rsidRPr="006C431A" w:rsidTr="00A70D83">
        <w:trPr>
          <w:gridAfter w:val="2"/>
          <w:wAfter w:w="2880" w:type="dxa"/>
          <w:trHeight w:val="856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C70358" w:rsidRPr="006C431A" w:rsidRDefault="007E4CDC" w:rsidP="0058503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SACA Food Shelf and Thrift Store</w:t>
            </w:r>
            <w:r w:rsidR="00354705">
              <w:rPr>
                <w:b/>
                <w:sz w:val="20"/>
              </w:rPr>
              <w:t xml:space="preserve"> 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C70358" w:rsidRPr="006C431A" w:rsidRDefault="007E4CDC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North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C70358" w:rsidRPr="006C431A" w:rsidRDefault="007E4CDC" w:rsidP="00585038">
            <w:pPr>
              <w:rPr>
                <w:sz w:val="20"/>
              </w:rPr>
            </w:pPr>
            <w:r>
              <w:rPr>
                <w:sz w:val="20"/>
              </w:rPr>
              <w:t>Food Pantry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C70358" w:rsidRPr="006C431A" w:rsidRDefault="005527A8" w:rsidP="00585038">
            <w:pPr>
              <w:rPr>
                <w:sz w:val="20"/>
              </w:rPr>
            </w:pPr>
            <w:r>
              <w:rPr>
                <w:sz w:val="20"/>
              </w:rPr>
              <w:t>763-789-2444</w:t>
            </w:r>
          </w:p>
        </w:tc>
      </w:tr>
      <w:tr w:rsidR="00354705" w:rsidRPr="006C431A" w:rsidTr="00A70D83">
        <w:trPr>
          <w:gridAfter w:val="2"/>
          <w:wAfter w:w="2880" w:type="dxa"/>
          <w:trHeight w:val="856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354705" w:rsidRPr="006C431A" w:rsidRDefault="00ED50D5" w:rsidP="0058503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Shiloh Cares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354705" w:rsidRPr="006C431A" w:rsidRDefault="00ED50D5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North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354705" w:rsidRPr="006C431A" w:rsidRDefault="00ED50D5" w:rsidP="00585038">
            <w:pPr>
              <w:rPr>
                <w:sz w:val="20"/>
              </w:rPr>
            </w:pPr>
            <w:r>
              <w:rPr>
                <w:sz w:val="20"/>
              </w:rPr>
              <w:t>Food Pantry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354705" w:rsidRPr="006C431A" w:rsidRDefault="00ED50D5" w:rsidP="00585038">
            <w:pPr>
              <w:rPr>
                <w:sz w:val="20"/>
              </w:rPr>
            </w:pPr>
            <w:r>
              <w:rPr>
                <w:sz w:val="20"/>
              </w:rPr>
              <w:t>612-524-9360</w:t>
            </w:r>
          </w:p>
        </w:tc>
      </w:tr>
      <w:tr w:rsidR="00C70358" w:rsidRPr="006C431A" w:rsidTr="00A70D83">
        <w:trPr>
          <w:gridAfter w:val="2"/>
          <w:wAfter w:w="2880" w:type="dxa"/>
          <w:trHeight w:val="1007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C70358" w:rsidRPr="006C431A" w:rsidRDefault="00ED50D5" w:rsidP="00D522E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Little Kitchen Food Shelf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C70358" w:rsidRPr="006C431A" w:rsidRDefault="00ED50D5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North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C70358" w:rsidRPr="006C431A" w:rsidRDefault="00ED50D5" w:rsidP="00D522EF">
            <w:pPr>
              <w:rPr>
                <w:sz w:val="20"/>
              </w:rPr>
            </w:pPr>
            <w:r>
              <w:rPr>
                <w:sz w:val="20"/>
              </w:rPr>
              <w:t>Food Shelf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C70358" w:rsidRPr="006C431A" w:rsidRDefault="00ED50D5" w:rsidP="00D522EF">
            <w:pPr>
              <w:rPr>
                <w:sz w:val="20"/>
              </w:rPr>
            </w:pPr>
            <w:r>
              <w:rPr>
                <w:sz w:val="20"/>
              </w:rPr>
              <w:t>612-788-2444</w:t>
            </w:r>
          </w:p>
        </w:tc>
      </w:tr>
      <w:tr w:rsidR="00C70358" w:rsidRPr="006C431A" w:rsidTr="00A70D83">
        <w:trPr>
          <w:gridAfter w:val="2"/>
          <w:wAfter w:w="2880" w:type="dxa"/>
          <w:trHeight w:val="856"/>
        </w:trPr>
        <w:tc>
          <w:tcPr>
            <w:tcW w:w="315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ED50D5" w:rsidRPr="00ED50D5" w:rsidRDefault="00ED50D5" w:rsidP="00ED50D5">
            <w:pPr>
              <w:rPr>
                <w:b/>
                <w:sz w:val="20"/>
              </w:rPr>
            </w:pPr>
            <w:r w:rsidRPr="00ED50D5">
              <w:rPr>
                <w:b/>
                <w:sz w:val="20"/>
              </w:rPr>
              <w:t>Good Works Food Shelf - Food Distribution Center</w:t>
            </w:r>
          </w:p>
          <w:p w:rsidR="00C70358" w:rsidRPr="006C431A" w:rsidRDefault="00C70358" w:rsidP="00301092">
            <w:pPr>
              <w:rPr>
                <w:b/>
                <w:sz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70358" w:rsidRPr="006C431A" w:rsidRDefault="00ED50D5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North Minneapolis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C70358" w:rsidRPr="006C431A" w:rsidRDefault="00ED50D5" w:rsidP="00301092">
            <w:pPr>
              <w:rPr>
                <w:sz w:val="20"/>
              </w:rPr>
            </w:pPr>
            <w:r>
              <w:rPr>
                <w:sz w:val="20"/>
              </w:rPr>
              <w:t>Food Shelf/Distribution Center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70358" w:rsidRPr="006C431A" w:rsidRDefault="00ED50D5" w:rsidP="00301092">
            <w:pPr>
              <w:rPr>
                <w:sz w:val="20"/>
              </w:rPr>
            </w:pPr>
            <w:r>
              <w:rPr>
                <w:sz w:val="20"/>
              </w:rPr>
              <w:t>612-788-4829</w:t>
            </w:r>
          </w:p>
        </w:tc>
      </w:tr>
      <w:tr w:rsidR="00C70358" w:rsidRPr="006C431A" w:rsidTr="00A70D83">
        <w:trPr>
          <w:gridAfter w:val="2"/>
          <w:wAfter w:w="2880" w:type="dxa"/>
          <w:trHeight w:val="856"/>
        </w:trPr>
        <w:tc>
          <w:tcPr>
            <w:tcW w:w="315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ED50D5" w:rsidRPr="00ED50D5" w:rsidRDefault="00ED50D5" w:rsidP="00ED50D5">
            <w:pPr>
              <w:rPr>
                <w:b/>
                <w:sz w:val="20"/>
              </w:rPr>
            </w:pPr>
            <w:r w:rsidRPr="00ED50D5">
              <w:rPr>
                <w:b/>
                <w:sz w:val="20"/>
              </w:rPr>
              <w:t>Rescue Now Services</w:t>
            </w:r>
          </w:p>
          <w:p w:rsidR="00C70358" w:rsidRPr="006C431A" w:rsidRDefault="00C70358" w:rsidP="007E68B2">
            <w:pPr>
              <w:rPr>
                <w:b/>
                <w:sz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70358" w:rsidRPr="006C431A" w:rsidRDefault="00ED50D5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North Minneapolis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C70358" w:rsidRPr="006C431A" w:rsidRDefault="00ED50D5" w:rsidP="007E68B2">
            <w:pPr>
              <w:rPr>
                <w:sz w:val="20"/>
              </w:rPr>
            </w:pPr>
            <w:r>
              <w:rPr>
                <w:sz w:val="20"/>
              </w:rPr>
              <w:t>Food Bank</w:t>
            </w:r>
            <w:bookmarkStart w:id="0" w:name="_GoBack"/>
            <w:bookmarkEnd w:id="0"/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70358" w:rsidRPr="006C431A" w:rsidRDefault="00ED50D5" w:rsidP="007E68B2">
            <w:pPr>
              <w:rPr>
                <w:sz w:val="20"/>
              </w:rPr>
            </w:pPr>
            <w:r>
              <w:rPr>
                <w:sz w:val="20"/>
              </w:rPr>
              <w:t>612-788-4829</w:t>
            </w:r>
          </w:p>
        </w:tc>
      </w:tr>
      <w:tr w:rsidR="0000752D" w:rsidRPr="006C431A" w:rsidTr="00A70D83">
        <w:trPr>
          <w:gridAfter w:val="2"/>
          <w:wAfter w:w="2880" w:type="dxa"/>
          <w:trHeight w:val="856"/>
        </w:trPr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:rsidR="0000752D" w:rsidRPr="00C37F75" w:rsidRDefault="00ED50D5" w:rsidP="007E68B2">
            <w:pPr>
              <w:rPr>
                <w:b/>
                <w:color w:val="4F6228" w:themeColor="accent3" w:themeShade="80"/>
                <w:sz w:val="22"/>
                <w:szCs w:val="22"/>
              </w:rPr>
            </w:pPr>
            <w:r w:rsidRPr="00C37F75">
              <w:rPr>
                <w:b/>
                <w:sz w:val="22"/>
                <w:szCs w:val="22"/>
              </w:rPr>
              <w:t>The Food Group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:rsidR="0000752D" w:rsidRPr="00C37F75" w:rsidRDefault="00ED50D5" w:rsidP="007E68B2">
            <w:pPr>
              <w:rPr>
                <w:color w:val="4F6228" w:themeColor="accent3" w:themeShade="80"/>
                <w:sz w:val="22"/>
                <w:szCs w:val="22"/>
              </w:rPr>
            </w:pPr>
            <w:r w:rsidRPr="00C37F75">
              <w:rPr>
                <w:sz w:val="22"/>
                <w:szCs w:val="22"/>
              </w:rPr>
              <w:t>North Minneapolis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:rsidR="006C431A" w:rsidRPr="00C37F75" w:rsidRDefault="00C37F75" w:rsidP="007E68B2">
            <w:pPr>
              <w:rPr>
                <w:sz w:val="22"/>
                <w:szCs w:val="22"/>
              </w:rPr>
            </w:pPr>
            <w:r w:rsidRPr="00C37F75">
              <w:rPr>
                <w:sz w:val="22"/>
                <w:szCs w:val="22"/>
              </w:rPr>
              <w:t>Food Bank</w:t>
            </w:r>
          </w:p>
          <w:p w:rsidR="006C431A" w:rsidRPr="006C431A" w:rsidRDefault="006C431A" w:rsidP="007E68B2">
            <w:pPr>
              <w:rPr>
                <w:b/>
                <w:i/>
                <w:color w:val="4F6228" w:themeColor="accent3" w:themeShade="80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:rsidR="0000752D" w:rsidRPr="00C37F75" w:rsidRDefault="00C37F75" w:rsidP="007E68B2">
            <w:pPr>
              <w:rPr>
                <w:color w:val="4F6228" w:themeColor="accent3" w:themeShade="80"/>
                <w:sz w:val="20"/>
                <w:szCs w:val="20"/>
              </w:rPr>
            </w:pPr>
            <w:r w:rsidRPr="00C37F75">
              <w:rPr>
                <w:sz w:val="20"/>
                <w:szCs w:val="20"/>
              </w:rPr>
              <w:t>763-450-3860</w:t>
            </w:r>
          </w:p>
        </w:tc>
      </w:tr>
      <w:tr w:rsidR="0000752D" w:rsidRPr="006C431A" w:rsidTr="00A70D83">
        <w:trPr>
          <w:gridAfter w:val="2"/>
          <w:wAfter w:w="2880" w:type="dxa"/>
          <w:trHeight w:val="540"/>
        </w:trPr>
        <w:tc>
          <w:tcPr>
            <w:tcW w:w="114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:rsidR="0000752D" w:rsidRPr="006C431A" w:rsidRDefault="0000752D" w:rsidP="00C12DBF">
            <w:pPr>
              <w:rPr>
                <w:b/>
                <w:i/>
                <w:color w:val="4F6228" w:themeColor="accent3" w:themeShade="80"/>
                <w:szCs w:val="28"/>
              </w:rPr>
            </w:pPr>
          </w:p>
        </w:tc>
      </w:tr>
      <w:tr w:rsidR="0000752D" w:rsidRPr="006C431A" w:rsidTr="00A70D83">
        <w:trPr>
          <w:gridAfter w:val="2"/>
          <w:wAfter w:w="2880" w:type="dxa"/>
          <w:trHeight w:val="593"/>
        </w:trPr>
        <w:tc>
          <w:tcPr>
            <w:tcW w:w="11430" w:type="dxa"/>
            <w:gridSpan w:val="4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00752D" w:rsidRPr="005527A8" w:rsidRDefault="007E4CDC" w:rsidP="00A949EE">
            <w:pPr>
              <w:jc w:val="center"/>
              <w:rPr>
                <w:rFonts w:cs="Times New Roman"/>
                <w:b/>
                <w:color w:val="FFFFFF" w:themeColor="background1"/>
                <w:sz w:val="32"/>
                <w:szCs w:val="28"/>
              </w:rPr>
            </w:pPr>
            <w:r w:rsidRPr="005527A8">
              <w:rPr>
                <w:rFonts w:cs="Times New Roman"/>
                <w:b/>
                <w:color w:val="FFFFFF" w:themeColor="background1"/>
                <w:sz w:val="32"/>
                <w:szCs w:val="28"/>
              </w:rPr>
              <w:t>FREE FOOD PANTRIES CONT.</w:t>
            </w:r>
          </w:p>
        </w:tc>
      </w:tr>
      <w:tr w:rsidR="0000752D" w:rsidRPr="006C431A" w:rsidTr="00A70D83">
        <w:trPr>
          <w:trHeight w:val="476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00752D" w:rsidRPr="006C431A" w:rsidRDefault="0000752D" w:rsidP="00A949EE">
            <w:pPr>
              <w:rPr>
                <w:rFonts w:cs="Times New Roman"/>
                <w:b/>
                <w:i/>
                <w:color w:val="FFFFFF" w:themeColor="background1"/>
                <w:szCs w:val="28"/>
              </w:rPr>
            </w:pPr>
            <w:r w:rsidRPr="006C431A">
              <w:rPr>
                <w:rFonts w:cs="Times New Roman"/>
                <w:b/>
                <w:i/>
                <w:color w:val="FFFFFF" w:themeColor="background1"/>
                <w:szCs w:val="28"/>
              </w:rPr>
              <w:t>Company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00752D" w:rsidRPr="006C431A" w:rsidRDefault="0000752D" w:rsidP="00A949EE">
            <w:pPr>
              <w:rPr>
                <w:rFonts w:cs="Times New Roman"/>
                <w:b/>
                <w:i/>
                <w:color w:val="FFFFFF" w:themeColor="background1"/>
                <w:szCs w:val="28"/>
              </w:rPr>
            </w:pPr>
            <w:r w:rsidRPr="006C431A">
              <w:rPr>
                <w:rFonts w:cs="Times New Roman"/>
                <w:b/>
                <w:i/>
                <w:color w:val="FFFFFF" w:themeColor="background1"/>
                <w:szCs w:val="28"/>
              </w:rPr>
              <w:t>Area/Availability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00752D" w:rsidRPr="006C431A" w:rsidRDefault="0000752D" w:rsidP="00A949EE">
            <w:pPr>
              <w:rPr>
                <w:rFonts w:cs="Times New Roman"/>
                <w:b/>
                <w:i/>
                <w:color w:val="FFFFFF" w:themeColor="background1"/>
                <w:szCs w:val="28"/>
              </w:rPr>
            </w:pPr>
            <w:r w:rsidRPr="006C431A">
              <w:rPr>
                <w:rFonts w:cs="Times New Roman"/>
                <w:b/>
                <w:i/>
                <w:color w:val="FFFFFF" w:themeColor="background1"/>
                <w:szCs w:val="28"/>
              </w:rPr>
              <w:t>Services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00752D" w:rsidRPr="006C431A" w:rsidRDefault="0000752D" w:rsidP="00A949EE">
            <w:pPr>
              <w:rPr>
                <w:rFonts w:cs="Times New Roman"/>
                <w:b/>
                <w:i/>
                <w:color w:val="FFFFFF" w:themeColor="background1"/>
                <w:szCs w:val="28"/>
              </w:rPr>
            </w:pPr>
            <w:r w:rsidRPr="006C431A">
              <w:rPr>
                <w:rFonts w:cs="Times New Roman"/>
                <w:b/>
                <w:i/>
                <w:color w:val="FFFFFF" w:themeColor="background1"/>
                <w:szCs w:val="28"/>
              </w:rPr>
              <w:t>Phone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8DB3E2" w:themeFill="text2" w:themeFillTint="66"/>
            <w:vAlign w:val="bottom"/>
          </w:tcPr>
          <w:p w:rsidR="0000752D" w:rsidRPr="006C431A" w:rsidRDefault="0000752D" w:rsidP="00A949EE">
            <w:pPr>
              <w:jc w:val="center"/>
              <w:rPr>
                <w:rFonts w:cs="Times New Roman"/>
                <w:b/>
                <w:i/>
                <w:color w:val="FFFFFF" w:themeColor="background1"/>
                <w:szCs w:val="28"/>
              </w:rPr>
            </w:pPr>
          </w:p>
        </w:tc>
        <w:tc>
          <w:tcPr>
            <w:tcW w:w="1440" w:type="dxa"/>
            <w:shd w:val="clear" w:color="auto" w:fill="8DB3E2" w:themeFill="text2" w:themeFillTint="66"/>
            <w:vAlign w:val="bottom"/>
          </w:tcPr>
          <w:p w:rsidR="0000752D" w:rsidRPr="006C431A" w:rsidRDefault="0000752D" w:rsidP="00A949EE">
            <w:pPr>
              <w:jc w:val="center"/>
              <w:rPr>
                <w:rFonts w:cs="Times New Roman"/>
                <w:b/>
                <w:i/>
                <w:color w:val="FFFFFF" w:themeColor="background1"/>
                <w:szCs w:val="28"/>
              </w:rPr>
            </w:pPr>
          </w:p>
        </w:tc>
      </w:tr>
      <w:tr w:rsidR="0000752D" w:rsidRPr="006C431A" w:rsidTr="00A70D83">
        <w:trPr>
          <w:gridAfter w:val="2"/>
          <w:wAfter w:w="2880" w:type="dxa"/>
          <w:trHeight w:val="593"/>
        </w:trPr>
        <w:tc>
          <w:tcPr>
            <w:tcW w:w="11430" w:type="dxa"/>
            <w:gridSpan w:val="4"/>
            <w:shd w:val="clear" w:color="auto" w:fill="DBE5F1" w:themeFill="accent1" w:themeFillTint="33"/>
            <w:vAlign w:val="center"/>
          </w:tcPr>
          <w:p w:rsidR="0000752D" w:rsidRPr="006C431A" w:rsidRDefault="00A70D83" w:rsidP="00C838F4">
            <w:pPr>
              <w:rPr>
                <w:i/>
                <w:sz w:val="20"/>
              </w:rPr>
            </w:pPr>
            <w:r w:rsidRPr="00A70D83">
              <w:rPr>
                <w:rFonts w:cs="Times New Roman"/>
                <w:b/>
                <w:i/>
                <w:sz w:val="28"/>
                <w:szCs w:val="28"/>
              </w:rPr>
              <w:t>FOOD PANTRIES-SOUTH MINNEAPOLIS</w:t>
            </w:r>
          </w:p>
        </w:tc>
      </w:tr>
      <w:tr w:rsidR="0000752D" w:rsidRPr="006C431A" w:rsidTr="00A70D83">
        <w:trPr>
          <w:gridAfter w:val="2"/>
          <w:wAfter w:w="2880" w:type="dxa"/>
          <w:trHeight w:val="980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00752D" w:rsidRPr="006C431A" w:rsidRDefault="00A70D83" w:rsidP="00C838F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Pillsbury United Communities-Brian Coyle Center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00752D" w:rsidRPr="006C431A" w:rsidRDefault="00A70D83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South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00752D" w:rsidRPr="006C431A" w:rsidRDefault="00A70D83" w:rsidP="00C838F4">
            <w:pPr>
              <w:rPr>
                <w:sz w:val="20"/>
              </w:rPr>
            </w:pPr>
            <w:r>
              <w:rPr>
                <w:sz w:val="20"/>
              </w:rPr>
              <w:t>Food Pantry, Food Shelf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00752D" w:rsidRPr="006C431A" w:rsidRDefault="00A70D83" w:rsidP="00C838F4">
            <w:pPr>
              <w:rPr>
                <w:sz w:val="20"/>
              </w:rPr>
            </w:pPr>
            <w:r>
              <w:rPr>
                <w:sz w:val="20"/>
              </w:rPr>
              <w:t>612-338-5282</w:t>
            </w:r>
          </w:p>
        </w:tc>
      </w:tr>
      <w:tr w:rsidR="00680B8B" w:rsidRPr="006C431A" w:rsidTr="00A70D83">
        <w:trPr>
          <w:gridAfter w:val="2"/>
          <w:wAfter w:w="2880" w:type="dxa"/>
          <w:trHeight w:val="980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680B8B" w:rsidRPr="006C431A" w:rsidRDefault="00A70D83" w:rsidP="00C838F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Community Emergency Services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680B8B" w:rsidRDefault="00A70D83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South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680B8B" w:rsidRPr="006C431A" w:rsidRDefault="00A70D83" w:rsidP="00C838F4">
            <w:pPr>
              <w:rPr>
                <w:sz w:val="20"/>
              </w:rPr>
            </w:pPr>
            <w:r>
              <w:rPr>
                <w:sz w:val="20"/>
              </w:rPr>
              <w:t>Food Pantry &amp; Neighborhood Food Shelf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680B8B" w:rsidRPr="006C431A" w:rsidRDefault="009F7469" w:rsidP="00C838F4">
            <w:pPr>
              <w:rPr>
                <w:sz w:val="20"/>
              </w:rPr>
            </w:pPr>
            <w:r>
              <w:rPr>
                <w:sz w:val="20"/>
              </w:rPr>
              <w:t>612-870-1125 ext. 111</w:t>
            </w:r>
          </w:p>
        </w:tc>
      </w:tr>
      <w:tr w:rsidR="0000752D" w:rsidRPr="006C431A" w:rsidTr="00A70D83">
        <w:trPr>
          <w:gridAfter w:val="2"/>
          <w:wAfter w:w="2880" w:type="dxa"/>
          <w:trHeight w:val="980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00752D" w:rsidRPr="006C431A" w:rsidRDefault="009F7469" w:rsidP="008A23E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Minneapolis Park &amp; Rec Board-Coyle Community Center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00752D" w:rsidRPr="006C431A" w:rsidRDefault="009F7469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South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00752D" w:rsidRPr="006C431A" w:rsidRDefault="009F7469" w:rsidP="008A23EC">
            <w:pPr>
              <w:rPr>
                <w:sz w:val="20"/>
              </w:rPr>
            </w:pPr>
            <w:r>
              <w:rPr>
                <w:sz w:val="20"/>
              </w:rPr>
              <w:t>Food Pantry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00752D" w:rsidRPr="006C431A" w:rsidRDefault="009F7469" w:rsidP="008A23EC">
            <w:pPr>
              <w:rPr>
                <w:sz w:val="20"/>
              </w:rPr>
            </w:pPr>
            <w:r>
              <w:rPr>
                <w:sz w:val="20"/>
              </w:rPr>
              <w:t>612-370-4967</w:t>
            </w:r>
          </w:p>
        </w:tc>
      </w:tr>
      <w:tr w:rsidR="0000752D" w:rsidRPr="006C431A" w:rsidTr="00A70D83">
        <w:trPr>
          <w:gridAfter w:val="2"/>
          <w:wAfter w:w="2880" w:type="dxa"/>
          <w:trHeight w:val="827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00752D" w:rsidRPr="006C431A" w:rsidRDefault="009F7469" w:rsidP="008B67A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Bethesda Baptist Church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00752D" w:rsidRPr="006C431A" w:rsidRDefault="009F7469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South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00752D" w:rsidRPr="006C431A" w:rsidRDefault="009F7469" w:rsidP="008B67A7">
            <w:pPr>
              <w:rPr>
                <w:sz w:val="20"/>
              </w:rPr>
            </w:pPr>
            <w:r>
              <w:rPr>
                <w:sz w:val="20"/>
              </w:rPr>
              <w:t>Food Pantry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00752D" w:rsidRPr="006C431A" w:rsidRDefault="009F7469" w:rsidP="008B67A7">
            <w:pPr>
              <w:rPr>
                <w:sz w:val="20"/>
              </w:rPr>
            </w:pPr>
            <w:r>
              <w:rPr>
                <w:sz w:val="20"/>
              </w:rPr>
              <w:t>612-332-5904</w:t>
            </w:r>
          </w:p>
        </w:tc>
      </w:tr>
      <w:tr w:rsidR="0000752D" w:rsidRPr="006C431A" w:rsidTr="00A70D83">
        <w:trPr>
          <w:gridAfter w:val="2"/>
          <w:wAfter w:w="2880" w:type="dxa"/>
          <w:trHeight w:val="1295"/>
        </w:trPr>
        <w:tc>
          <w:tcPr>
            <w:tcW w:w="315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00752D" w:rsidRPr="006C431A" w:rsidRDefault="009F7469" w:rsidP="00BA0E3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Joyce Uptown Food Shelf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00752D" w:rsidRPr="006C431A" w:rsidRDefault="009F7469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South Minneapolis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00752D" w:rsidRPr="006C431A" w:rsidRDefault="009F7469" w:rsidP="00BA0E3A">
            <w:pPr>
              <w:rPr>
                <w:sz w:val="20"/>
              </w:rPr>
            </w:pPr>
            <w:r>
              <w:rPr>
                <w:sz w:val="20"/>
              </w:rPr>
              <w:t>Food Pantry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00752D" w:rsidRPr="006C431A" w:rsidRDefault="009F7469" w:rsidP="00BA0E3A">
            <w:pPr>
              <w:rPr>
                <w:sz w:val="20"/>
              </w:rPr>
            </w:pPr>
            <w:r>
              <w:rPr>
                <w:sz w:val="20"/>
              </w:rPr>
              <w:t>612-825-4431</w:t>
            </w:r>
          </w:p>
        </w:tc>
      </w:tr>
      <w:tr w:rsidR="0000752D" w:rsidRPr="006C431A" w:rsidTr="00A70D83">
        <w:trPr>
          <w:gridAfter w:val="2"/>
          <w:wAfter w:w="2880" w:type="dxa"/>
          <w:trHeight w:val="620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00752D" w:rsidRPr="006C431A" w:rsidRDefault="009F7469" w:rsidP="00C12DB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YMCA of the North-Blaisdell YMCA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00752D" w:rsidRPr="006C431A" w:rsidRDefault="009F7469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South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00752D" w:rsidRPr="006C431A" w:rsidRDefault="009F7469" w:rsidP="00E51DFA">
            <w:pPr>
              <w:rPr>
                <w:sz w:val="20"/>
              </w:rPr>
            </w:pPr>
            <w:r>
              <w:rPr>
                <w:sz w:val="20"/>
              </w:rPr>
              <w:t>Food Pantry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00752D" w:rsidRPr="006C431A" w:rsidRDefault="009F7469" w:rsidP="00C12DBF">
            <w:pPr>
              <w:rPr>
                <w:sz w:val="20"/>
              </w:rPr>
            </w:pPr>
            <w:r>
              <w:rPr>
                <w:sz w:val="20"/>
              </w:rPr>
              <w:t>612-827-5401</w:t>
            </w:r>
          </w:p>
        </w:tc>
      </w:tr>
      <w:tr w:rsidR="0000752D" w:rsidRPr="006C431A" w:rsidTr="00A70D83">
        <w:trPr>
          <w:gridAfter w:val="2"/>
          <w:wAfter w:w="2880" w:type="dxa"/>
          <w:trHeight w:val="611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00752D" w:rsidRPr="006C431A" w:rsidRDefault="009F7469" w:rsidP="00C12DB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Walker Church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00752D" w:rsidRPr="006C431A" w:rsidRDefault="009F7469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South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00752D" w:rsidRPr="006C431A" w:rsidRDefault="009F7469" w:rsidP="00E51DFA">
            <w:pPr>
              <w:rPr>
                <w:sz w:val="20"/>
              </w:rPr>
            </w:pPr>
            <w:r>
              <w:rPr>
                <w:sz w:val="20"/>
              </w:rPr>
              <w:t>Food Pantry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00752D" w:rsidRPr="006C431A" w:rsidRDefault="009F7469" w:rsidP="00C12DBF">
            <w:pPr>
              <w:rPr>
                <w:sz w:val="20"/>
              </w:rPr>
            </w:pPr>
            <w:r>
              <w:rPr>
                <w:sz w:val="20"/>
              </w:rPr>
              <w:t>612-722-6612</w:t>
            </w:r>
          </w:p>
        </w:tc>
      </w:tr>
      <w:tr w:rsidR="0000752D" w:rsidRPr="006C431A" w:rsidTr="00A70D83">
        <w:trPr>
          <w:gridAfter w:val="2"/>
          <w:wAfter w:w="2880" w:type="dxa"/>
          <w:trHeight w:val="710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00752D" w:rsidRPr="006C431A" w:rsidRDefault="001609D2" w:rsidP="00C12DB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East Side Neighborhood Services (ESNS)-Glendale Food Shelf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00752D" w:rsidRPr="006C431A" w:rsidRDefault="001609D2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South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00752D" w:rsidRPr="006C431A" w:rsidRDefault="001609D2" w:rsidP="00E51DFA">
            <w:pPr>
              <w:rPr>
                <w:sz w:val="20"/>
              </w:rPr>
            </w:pPr>
            <w:r>
              <w:rPr>
                <w:sz w:val="20"/>
              </w:rPr>
              <w:t>Food Pantry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00752D" w:rsidRPr="006C431A" w:rsidRDefault="001609D2" w:rsidP="00C12DBF">
            <w:pPr>
              <w:rPr>
                <w:sz w:val="20"/>
              </w:rPr>
            </w:pPr>
            <w:r>
              <w:rPr>
                <w:sz w:val="20"/>
              </w:rPr>
              <w:t>612-342-1954</w:t>
            </w:r>
          </w:p>
        </w:tc>
      </w:tr>
      <w:tr w:rsidR="0000752D" w:rsidRPr="006C431A" w:rsidTr="00A70D83">
        <w:trPr>
          <w:gridAfter w:val="2"/>
          <w:wAfter w:w="2880" w:type="dxa"/>
          <w:trHeight w:val="800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00752D" w:rsidRPr="006C431A" w:rsidRDefault="001609D2" w:rsidP="00C12DB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Vine Church Minneapolis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00752D" w:rsidRPr="006C431A" w:rsidRDefault="001609D2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South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00752D" w:rsidRPr="006C431A" w:rsidRDefault="001609D2" w:rsidP="00E51DFA">
            <w:pPr>
              <w:rPr>
                <w:sz w:val="20"/>
              </w:rPr>
            </w:pPr>
            <w:r>
              <w:rPr>
                <w:sz w:val="20"/>
              </w:rPr>
              <w:t>Food Pantry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00752D" w:rsidRPr="006C431A" w:rsidRDefault="001609D2" w:rsidP="00C12DBF">
            <w:pPr>
              <w:rPr>
                <w:sz w:val="20"/>
              </w:rPr>
            </w:pPr>
            <w:r>
              <w:rPr>
                <w:sz w:val="20"/>
              </w:rPr>
              <w:t>612-722-3316</w:t>
            </w:r>
          </w:p>
        </w:tc>
      </w:tr>
      <w:tr w:rsidR="0000752D" w:rsidRPr="006C431A" w:rsidTr="00A70D83">
        <w:trPr>
          <w:gridAfter w:val="2"/>
          <w:wAfter w:w="2880" w:type="dxa"/>
          <w:trHeight w:val="449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00752D" w:rsidRPr="006C431A" w:rsidRDefault="001609D2" w:rsidP="00C12DB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Pillsbury United Communities-Waite House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00752D" w:rsidRPr="006C431A" w:rsidRDefault="001609D2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South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00752D" w:rsidRPr="006C431A" w:rsidRDefault="001609D2" w:rsidP="00E51DFA">
            <w:pPr>
              <w:rPr>
                <w:sz w:val="20"/>
              </w:rPr>
            </w:pPr>
            <w:r>
              <w:rPr>
                <w:sz w:val="20"/>
              </w:rPr>
              <w:t>Food Pantry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00752D" w:rsidRPr="006C431A" w:rsidRDefault="001609D2" w:rsidP="00C12DBF">
            <w:pPr>
              <w:rPr>
                <w:sz w:val="20"/>
              </w:rPr>
            </w:pPr>
            <w:r>
              <w:rPr>
                <w:sz w:val="20"/>
              </w:rPr>
              <w:t>612-721-1681</w:t>
            </w:r>
          </w:p>
        </w:tc>
      </w:tr>
      <w:tr w:rsidR="0000752D" w:rsidRPr="006C431A" w:rsidTr="00A70D83">
        <w:trPr>
          <w:gridAfter w:val="2"/>
          <w:wAfter w:w="2880" w:type="dxa"/>
          <w:trHeight w:val="665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00752D" w:rsidRPr="006C431A" w:rsidRDefault="0000752D" w:rsidP="00C12DBF">
            <w:pPr>
              <w:rPr>
                <w:b/>
                <w:sz w:val="20"/>
              </w:rPr>
            </w:pPr>
            <w:r w:rsidRPr="006C431A">
              <w:rPr>
                <w:b/>
                <w:sz w:val="20"/>
              </w:rPr>
              <w:t>Senior Linkage Line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00752D" w:rsidRPr="006C431A" w:rsidRDefault="0000752D" w:rsidP="00454B9D">
            <w:pPr>
              <w:jc w:val="center"/>
              <w:rPr>
                <w:sz w:val="20"/>
              </w:rPr>
            </w:pPr>
            <w:r w:rsidRPr="006C431A">
              <w:rPr>
                <w:sz w:val="20"/>
              </w:rPr>
              <w:t>Minnesota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00752D" w:rsidRPr="006C431A" w:rsidRDefault="0000752D" w:rsidP="00E51DFA">
            <w:pPr>
              <w:rPr>
                <w:sz w:val="20"/>
              </w:rPr>
            </w:pPr>
            <w:r w:rsidRPr="006C431A">
              <w:rPr>
                <w:sz w:val="20"/>
              </w:rPr>
              <w:t>Assists seniors and disabled persons to find any services they need.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00752D" w:rsidRPr="006C431A" w:rsidRDefault="0000752D" w:rsidP="00C12DBF">
            <w:pPr>
              <w:rPr>
                <w:sz w:val="20"/>
              </w:rPr>
            </w:pPr>
            <w:r w:rsidRPr="006C431A">
              <w:rPr>
                <w:sz w:val="20"/>
              </w:rPr>
              <w:t>1-800-333-2433</w:t>
            </w:r>
          </w:p>
        </w:tc>
      </w:tr>
      <w:tr w:rsidR="00454B9D" w:rsidRPr="006C431A" w:rsidTr="00A70D83">
        <w:trPr>
          <w:gridAfter w:val="2"/>
          <w:wAfter w:w="2880" w:type="dxa"/>
          <w:trHeight w:val="665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454B9D" w:rsidRPr="006C431A" w:rsidRDefault="007E4CDC" w:rsidP="007E4CD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House of Charity-Food Centre</w:t>
            </w:r>
            <w:r w:rsidR="00454B9D">
              <w:rPr>
                <w:b/>
                <w:sz w:val="20"/>
              </w:rPr>
              <w:t xml:space="preserve"> 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454B9D" w:rsidRPr="006C431A" w:rsidRDefault="007E4CDC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Downtown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454B9D" w:rsidRPr="006C431A" w:rsidRDefault="007E4CDC" w:rsidP="00454B9D">
            <w:pPr>
              <w:rPr>
                <w:sz w:val="20"/>
              </w:rPr>
            </w:pPr>
            <w:r>
              <w:rPr>
                <w:sz w:val="20"/>
              </w:rPr>
              <w:t>Food Pantry and Food Shelf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454B9D" w:rsidRPr="006C431A" w:rsidRDefault="007E4CDC" w:rsidP="00C12DBF">
            <w:pPr>
              <w:rPr>
                <w:sz w:val="20"/>
              </w:rPr>
            </w:pPr>
            <w:r>
              <w:rPr>
                <w:sz w:val="20"/>
              </w:rPr>
              <w:t>612-436-2055</w:t>
            </w:r>
          </w:p>
        </w:tc>
      </w:tr>
      <w:tr w:rsidR="0000752D" w:rsidRPr="006C431A" w:rsidTr="00A70D83">
        <w:trPr>
          <w:gridAfter w:val="2"/>
          <w:wAfter w:w="2880" w:type="dxa"/>
          <w:trHeight w:val="980"/>
        </w:trPr>
        <w:tc>
          <w:tcPr>
            <w:tcW w:w="3150" w:type="dxa"/>
            <w:shd w:val="clear" w:color="auto" w:fill="8DB3E2" w:themeFill="text2" w:themeFillTint="66"/>
            <w:vAlign w:val="center"/>
          </w:tcPr>
          <w:p w:rsidR="0000752D" w:rsidRPr="006C431A" w:rsidRDefault="007E4CDC" w:rsidP="00C12DB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Messiah Lutheran Church</w:t>
            </w:r>
          </w:p>
        </w:tc>
        <w:tc>
          <w:tcPr>
            <w:tcW w:w="1980" w:type="dxa"/>
            <w:shd w:val="clear" w:color="auto" w:fill="DBE5F1" w:themeFill="accent1" w:themeFillTint="33"/>
            <w:vAlign w:val="center"/>
          </w:tcPr>
          <w:p w:rsidR="0000752D" w:rsidRPr="006C431A" w:rsidRDefault="007E4CDC" w:rsidP="00454B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Downtown Minneapolis</w:t>
            </w:r>
          </w:p>
        </w:tc>
        <w:tc>
          <w:tcPr>
            <w:tcW w:w="4860" w:type="dxa"/>
            <w:shd w:val="clear" w:color="auto" w:fill="8DB3E2" w:themeFill="text2" w:themeFillTint="66"/>
            <w:vAlign w:val="center"/>
          </w:tcPr>
          <w:p w:rsidR="0000752D" w:rsidRPr="006C431A" w:rsidRDefault="007E4CDC" w:rsidP="00E51DFA">
            <w:pPr>
              <w:rPr>
                <w:sz w:val="20"/>
              </w:rPr>
            </w:pPr>
            <w:r>
              <w:rPr>
                <w:sz w:val="20"/>
              </w:rPr>
              <w:t>Food Pantry</w:t>
            </w:r>
          </w:p>
        </w:tc>
        <w:tc>
          <w:tcPr>
            <w:tcW w:w="1440" w:type="dxa"/>
            <w:shd w:val="clear" w:color="auto" w:fill="DBE5F1" w:themeFill="accent1" w:themeFillTint="33"/>
            <w:vAlign w:val="center"/>
          </w:tcPr>
          <w:p w:rsidR="0000752D" w:rsidRPr="006C431A" w:rsidRDefault="007E4CDC" w:rsidP="00C12DBF">
            <w:pPr>
              <w:rPr>
                <w:sz w:val="20"/>
              </w:rPr>
            </w:pPr>
            <w:r>
              <w:rPr>
                <w:sz w:val="20"/>
              </w:rPr>
              <w:t>612-746-4108</w:t>
            </w:r>
          </w:p>
        </w:tc>
      </w:tr>
    </w:tbl>
    <w:p w:rsidR="00E93BEB" w:rsidRPr="002E061D" w:rsidRDefault="00E93BEB" w:rsidP="002E061D">
      <w:pPr>
        <w:rPr>
          <w:sz w:val="20"/>
          <w:szCs w:val="22"/>
        </w:rPr>
      </w:pPr>
    </w:p>
    <w:sectPr w:rsidR="00E93BEB" w:rsidRPr="002E061D" w:rsidSect="00D941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BCD" w:rsidRDefault="00743BCD" w:rsidP="007C1B42">
      <w:r>
        <w:separator/>
      </w:r>
    </w:p>
  </w:endnote>
  <w:endnote w:type="continuationSeparator" w:id="0">
    <w:p w:rsidR="00743BCD" w:rsidRDefault="00743BCD" w:rsidP="007C1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BCD" w:rsidRDefault="00743BCD" w:rsidP="007C1B42">
      <w:r>
        <w:separator/>
      </w:r>
    </w:p>
  </w:footnote>
  <w:footnote w:type="continuationSeparator" w:id="0">
    <w:p w:rsidR="00743BCD" w:rsidRDefault="00743BCD" w:rsidP="007C1B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A33"/>
    <w:rsid w:val="00002F0F"/>
    <w:rsid w:val="0000521C"/>
    <w:rsid w:val="0000752D"/>
    <w:rsid w:val="00012EAA"/>
    <w:rsid w:val="00024DF9"/>
    <w:rsid w:val="000255E5"/>
    <w:rsid w:val="0003188F"/>
    <w:rsid w:val="00037784"/>
    <w:rsid w:val="00055FE5"/>
    <w:rsid w:val="00061E71"/>
    <w:rsid w:val="000808E5"/>
    <w:rsid w:val="0009593C"/>
    <w:rsid w:val="000A3B9F"/>
    <w:rsid w:val="000B2970"/>
    <w:rsid w:val="000B4FB0"/>
    <w:rsid w:val="000C33F4"/>
    <w:rsid w:val="000F068E"/>
    <w:rsid w:val="001040A3"/>
    <w:rsid w:val="00105159"/>
    <w:rsid w:val="00107B18"/>
    <w:rsid w:val="00110E06"/>
    <w:rsid w:val="00114BA4"/>
    <w:rsid w:val="00122F07"/>
    <w:rsid w:val="001520B8"/>
    <w:rsid w:val="00152E85"/>
    <w:rsid w:val="00156659"/>
    <w:rsid w:val="001609D2"/>
    <w:rsid w:val="001610D2"/>
    <w:rsid w:val="00182A69"/>
    <w:rsid w:val="0018364A"/>
    <w:rsid w:val="001B2C3A"/>
    <w:rsid w:val="001B4195"/>
    <w:rsid w:val="001B77D5"/>
    <w:rsid w:val="001C3950"/>
    <w:rsid w:val="001D5010"/>
    <w:rsid w:val="001D6450"/>
    <w:rsid w:val="001E069F"/>
    <w:rsid w:val="001E2D4F"/>
    <w:rsid w:val="001E4856"/>
    <w:rsid w:val="001F2A6B"/>
    <w:rsid w:val="00210D62"/>
    <w:rsid w:val="00212600"/>
    <w:rsid w:val="00212694"/>
    <w:rsid w:val="00212CDF"/>
    <w:rsid w:val="002158B8"/>
    <w:rsid w:val="00222AD2"/>
    <w:rsid w:val="002254B5"/>
    <w:rsid w:val="00226C06"/>
    <w:rsid w:val="002273EE"/>
    <w:rsid w:val="0023691B"/>
    <w:rsid w:val="00255751"/>
    <w:rsid w:val="00260A90"/>
    <w:rsid w:val="00260D47"/>
    <w:rsid w:val="00260EE8"/>
    <w:rsid w:val="00265331"/>
    <w:rsid w:val="00265F73"/>
    <w:rsid w:val="002764F3"/>
    <w:rsid w:val="00280930"/>
    <w:rsid w:val="002873A2"/>
    <w:rsid w:val="00287525"/>
    <w:rsid w:val="002A72A4"/>
    <w:rsid w:val="002B21BF"/>
    <w:rsid w:val="002B5908"/>
    <w:rsid w:val="002C1A5C"/>
    <w:rsid w:val="002C32A5"/>
    <w:rsid w:val="002C52A7"/>
    <w:rsid w:val="002D21F1"/>
    <w:rsid w:val="002D3897"/>
    <w:rsid w:val="002D6F06"/>
    <w:rsid w:val="002E061D"/>
    <w:rsid w:val="002F5D6E"/>
    <w:rsid w:val="002F6529"/>
    <w:rsid w:val="002F78A6"/>
    <w:rsid w:val="00312992"/>
    <w:rsid w:val="00320521"/>
    <w:rsid w:val="003242CD"/>
    <w:rsid w:val="00324458"/>
    <w:rsid w:val="0034758F"/>
    <w:rsid w:val="00354450"/>
    <w:rsid w:val="00354705"/>
    <w:rsid w:val="00361224"/>
    <w:rsid w:val="0037017A"/>
    <w:rsid w:val="003711D1"/>
    <w:rsid w:val="00372481"/>
    <w:rsid w:val="00382592"/>
    <w:rsid w:val="0038397F"/>
    <w:rsid w:val="00386571"/>
    <w:rsid w:val="0039043E"/>
    <w:rsid w:val="003A7AE9"/>
    <w:rsid w:val="003C4049"/>
    <w:rsid w:val="003C4E80"/>
    <w:rsid w:val="003D1472"/>
    <w:rsid w:val="003D28CB"/>
    <w:rsid w:val="003D58CA"/>
    <w:rsid w:val="003D71EE"/>
    <w:rsid w:val="003E1C95"/>
    <w:rsid w:val="003E263A"/>
    <w:rsid w:val="003F245E"/>
    <w:rsid w:val="00411D96"/>
    <w:rsid w:val="00413079"/>
    <w:rsid w:val="00422984"/>
    <w:rsid w:val="0042520D"/>
    <w:rsid w:val="00427A84"/>
    <w:rsid w:val="00433A2D"/>
    <w:rsid w:val="00442D05"/>
    <w:rsid w:val="0044455D"/>
    <w:rsid w:val="00445940"/>
    <w:rsid w:val="004545A5"/>
    <w:rsid w:val="00454B9D"/>
    <w:rsid w:val="00456709"/>
    <w:rsid w:val="004626DD"/>
    <w:rsid w:val="00472388"/>
    <w:rsid w:val="00492C6E"/>
    <w:rsid w:val="004A0118"/>
    <w:rsid w:val="004A6030"/>
    <w:rsid w:val="004B36B0"/>
    <w:rsid w:val="004B456F"/>
    <w:rsid w:val="004B47E3"/>
    <w:rsid w:val="004B7269"/>
    <w:rsid w:val="004D4285"/>
    <w:rsid w:val="004E607E"/>
    <w:rsid w:val="004F2A5C"/>
    <w:rsid w:val="004F7623"/>
    <w:rsid w:val="0050305E"/>
    <w:rsid w:val="005075BB"/>
    <w:rsid w:val="0051333D"/>
    <w:rsid w:val="00513C0E"/>
    <w:rsid w:val="00530E9D"/>
    <w:rsid w:val="00532A2D"/>
    <w:rsid w:val="0054089B"/>
    <w:rsid w:val="005527A8"/>
    <w:rsid w:val="005538BA"/>
    <w:rsid w:val="005560CD"/>
    <w:rsid w:val="005573BC"/>
    <w:rsid w:val="0056098B"/>
    <w:rsid w:val="00561A4E"/>
    <w:rsid w:val="005768A9"/>
    <w:rsid w:val="00596D62"/>
    <w:rsid w:val="005D3514"/>
    <w:rsid w:val="005E21CE"/>
    <w:rsid w:val="005E4022"/>
    <w:rsid w:val="005E442F"/>
    <w:rsid w:val="005F4E1F"/>
    <w:rsid w:val="005F5A4E"/>
    <w:rsid w:val="00605974"/>
    <w:rsid w:val="00605FDE"/>
    <w:rsid w:val="00620730"/>
    <w:rsid w:val="00622C1B"/>
    <w:rsid w:val="00623A25"/>
    <w:rsid w:val="0062685C"/>
    <w:rsid w:val="00635F3F"/>
    <w:rsid w:val="00637B21"/>
    <w:rsid w:val="00642B78"/>
    <w:rsid w:val="00646BDD"/>
    <w:rsid w:val="0065015E"/>
    <w:rsid w:val="0065018A"/>
    <w:rsid w:val="006519B5"/>
    <w:rsid w:val="00656A3F"/>
    <w:rsid w:val="00665C67"/>
    <w:rsid w:val="00671465"/>
    <w:rsid w:val="00673C29"/>
    <w:rsid w:val="00680B8B"/>
    <w:rsid w:val="006829B8"/>
    <w:rsid w:val="006833DD"/>
    <w:rsid w:val="0069252A"/>
    <w:rsid w:val="0069586C"/>
    <w:rsid w:val="006A218D"/>
    <w:rsid w:val="006A5DFD"/>
    <w:rsid w:val="006C431A"/>
    <w:rsid w:val="006C5EE8"/>
    <w:rsid w:val="006D32CF"/>
    <w:rsid w:val="006F56C0"/>
    <w:rsid w:val="006F648D"/>
    <w:rsid w:val="006F6F9C"/>
    <w:rsid w:val="00707F80"/>
    <w:rsid w:val="00710253"/>
    <w:rsid w:val="007109B4"/>
    <w:rsid w:val="00716DE7"/>
    <w:rsid w:val="00721BBB"/>
    <w:rsid w:val="00723081"/>
    <w:rsid w:val="0072469E"/>
    <w:rsid w:val="007336BC"/>
    <w:rsid w:val="0073766E"/>
    <w:rsid w:val="0074042B"/>
    <w:rsid w:val="00743BCD"/>
    <w:rsid w:val="0074768B"/>
    <w:rsid w:val="007502DF"/>
    <w:rsid w:val="00750E3E"/>
    <w:rsid w:val="0075571E"/>
    <w:rsid w:val="00766996"/>
    <w:rsid w:val="00767B7E"/>
    <w:rsid w:val="0077081C"/>
    <w:rsid w:val="007716A4"/>
    <w:rsid w:val="0078000C"/>
    <w:rsid w:val="007A38F3"/>
    <w:rsid w:val="007A6ED1"/>
    <w:rsid w:val="007B2008"/>
    <w:rsid w:val="007C1B42"/>
    <w:rsid w:val="007C60C7"/>
    <w:rsid w:val="007D151E"/>
    <w:rsid w:val="007E4CDC"/>
    <w:rsid w:val="007F1410"/>
    <w:rsid w:val="00801F86"/>
    <w:rsid w:val="00802477"/>
    <w:rsid w:val="00802A7F"/>
    <w:rsid w:val="00807B7E"/>
    <w:rsid w:val="008103AF"/>
    <w:rsid w:val="0081637E"/>
    <w:rsid w:val="0082012F"/>
    <w:rsid w:val="00827331"/>
    <w:rsid w:val="0083167F"/>
    <w:rsid w:val="0083569A"/>
    <w:rsid w:val="0083588C"/>
    <w:rsid w:val="0084434D"/>
    <w:rsid w:val="008460C6"/>
    <w:rsid w:val="008465AF"/>
    <w:rsid w:val="00851E3F"/>
    <w:rsid w:val="00853108"/>
    <w:rsid w:val="00855CFD"/>
    <w:rsid w:val="0086170B"/>
    <w:rsid w:val="00865E42"/>
    <w:rsid w:val="0087324F"/>
    <w:rsid w:val="008761E9"/>
    <w:rsid w:val="00877C3E"/>
    <w:rsid w:val="008800B3"/>
    <w:rsid w:val="008826CE"/>
    <w:rsid w:val="00885CAB"/>
    <w:rsid w:val="008861CF"/>
    <w:rsid w:val="008A0B94"/>
    <w:rsid w:val="008B6DA1"/>
    <w:rsid w:val="008D5668"/>
    <w:rsid w:val="008F68DC"/>
    <w:rsid w:val="00907AA1"/>
    <w:rsid w:val="00927A14"/>
    <w:rsid w:val="009339D5"/>
    <w:rsid w:val="00940584"/>
    <w:rsid w:val="009442CC"/>
    <w:rsid w:val="0095099C"/>
    <w:rsid w:val="0095206E"/>
    <w:rsid w:val="009551A5"/>
    <w:rsid w:val="009570DE"/>
    <w:rsid w:val="00963A33"/>
    <w:rsid w:val="009663AD"/>
    <w:rsid w:val="00991980"/>
    <w:rsid w:val="009A6C52"/>
    <w:rsid w:val="009A6CEB"/>
    <w:rsid w:val="009B04B5"/>
    <w:rsid w:val="009B12A9"/>
    <w:rsid w:val="009B21D7"/>
    <w:rsid w:val="009B23DC"/>
    <w:rsid w:val="009B25FD"/>
    <w:rsid w:val="009D102B"/>
    <w:rsid w:val="009D3232"/>
    <w:rsid w:val="009E149C"/>
    <w:rsid w:val="009E6EBF"/>
    <w:rsid w:val="009E776C"/>
    <w:rsid w:val="009F52D8"/>
    <w:rsid w:val="009F552D"/>
    <w:rsid w:val="009F7469"/>
    <w:rsid w:val="00A00105"/>
    <w:rsid w:val="00A008C1"/>
    <w:rsid w:val="00A0635A"/>
    <w:rsid w:val="00A10A5B"/>
    <w:rsid w:val="00A16C0E"/>
    <w:rsid w:val="00A17091"/>
    <w:rsid w:val="00A20431"/>
    <w:rsid w:val="00A23EAD"/>
    <w:rsid w:val="00A266A0"/>
    <w:rsid w:val="00A3353D"/>
    <w:rsid w:val="00A43B27"/>
    <w:rsid w:val="00A44436"/>
    <w:rsid w:val="00A449CD"/>
    <w:rsid w:val="00A57627"/>
    <w:rsid w:val="00A70D83"/>
    <w:rsid w:val="00A71BBF"/>
    <w:rsid w:val="00A81339"/>
    <w:rsid w:val="00A8213E"/>
    <w:rsid w:val="00A85E0D"/>
    <w:rsid w:val="00A91265"/>
    <w:rsid w:val="00AA2B64"/>
    <w:rsid w:val="00AA5EDB"/>
    <w:rsid w:val="00AA7439"/>
    <w:rsid w:val="00AB01DE"/>
    <w:rsid w:val="00AB1437"/>
    <w:rsid w:val="00AC061E"/>
    <w:rsid w:val="00AC5445"/>
    <w:rsid w:val="00AC6A76"/>
    <w:rsid w:val="00AD1743"/>
    <w:rsid w:val="00AE1A87"/>
    <w:rsid w:val="00AF2785"/>
    <w:rsid w:val="00B05262"/>
    <w:rsid w:val="00B1265E"/>
    <w:rsid w:val="00B14A6A"/>
    <w:rsid w:val="00B36E06"/>
    <w:rsid w:val="00B44372"/>
    <w:rsid w:val="00B473D5"/>
    <w:rsid w:val="00B52A91"/>
    <w:rsid w:val="00B544F5"/>
    <w:rsid w:val="00B62608"/>
    <w:rsid w:val="00B65410"/>
    <w:rsid w:val="00B71326"/>
    <w:rsid w:val="00B83A49"/>
    <w:rsid w:val="00B846C4"/>
    <w:rsid w:val="00BA5FB2"/>
    <w:rsid w:val="00BA7CC7"/>
    <w:rsid w:val="00BB0CA0"/>
    <w:rsid w:val="00BB438A"/>
    <w:rsid w:val="00BB7592"/>
    <w:rsid w:val="00BC069C"/>
    <w:rsid w:val="00BC7E77"/>
    <w:rsid w:val="00BD0584"/>
    <w:rsid w:val="00BD5E10"/>
    <w:rsid w:val="00BF75C8"/>
    <w:rsid w:val="00C011F3"/>
    <w:rsid w:val="00C01AAD"/>
    <w:rsid w:val="00C04186"/>
    <w:rsid w:val="00C06984"/>
    <w:rsid w:val="00C07748"/>
    <w:rsid w:val="00C12DBF"/>
    <w:rsid w:val="00C277A5"/>
    <w:rsid w:val="00C31804"/>
    <w:rsid w:val="00C37F75"/>
    <w:rsid w:val="00C41B81"/>
    <w:rsid w:val="00C41F19"/>
    <w:rsid w:val="00C44CAC"/>
    <w:rsid w:val="00C44D65"/>
    <w:rsid w:val="00C52D38"/>
    <w:rsid w:val="00C63320"/>
    <w:rsid w:val="00C64DE0"/>
    <w:rsid w:val="00C70358"/>
    <w:rsid w:val="00C71C32"/>
    <w:rsid w:val="00C91AB5"/>
    <w:rsid w:val="00C927F0"/>
    <w:rsid w:val="00CA0449"/>
    <w:rsid w:val="00CA04C4"/>
    <w:rsid w:val="00CA3DF4"/>
    <w:rsid w:val="00CB0047"/>
    <w:rsid w:val="00CB436B"/>
    <w:rsid w:val="00CC369E"/>
    <w:rsid w:val="00CC77A8"/>
    <w:rsid w:val="00CD5420"/>
    <w:rsid w:val="00CD71F5"/>
    <w:rsid w:val="00CF31D7"/>
    <w:rsid w:val="00D00AFE"/>
    <w:rsid w:val="00D03D04"/>
    <w:rsid w:val="00D057EC"/>
    <w:rsid w:val="00D217AE"/>
    <w:rsid w:val="00D21DF1"/>
    <w:rsid w:val="00D22492"/>
    <w:rsid w:val="00D71C6B"/>
    <w:rsid w:val="00D74061"/>
    <w:rsid w:val="00D74A30"/>
    <w:rsid w:val="00D74A68"/>
    <w:rsid w:val="00D75F2B"/>
    <w:rsid w:val="00D82B22"/>
    <w:rsid w:val="00D8481B"/>
    <w:rsid w:val="00D8774F"/>
    <w:rsid w:val="00D941E1"/>
    <w:rsid w:val="00D96F23"/>
    <w:rsid w:val="00DA2E39"/>
    <w:rsid w:val="00DA4F00"/>
    <w:rsid w:val="00DB44CD"/>
    <w:rsid w:val="00DB5D72"/>
    <w:rsid w:val="00DC37E6"/>
    <w:rsid w:val="00DD2156"/>
    <w:rsid w:val="00DF16C8"/>
    <w:rsid w:val="00DF7E14"/>
    <w:rsid w:val="00E02CA6"/>
    <w:rsid w:val="00E15C3D"/>
    <w:rsid w:val="00E21169"/>
    <w:rsid w:val="00E33CA7"/>
    <w:rsid w:val="00E34ED8"/>
    <w:rsid w:val="00E41DF0"/>
    <w:rsid w:val="00E4389B"/>
    <w:rsid w:val="00E513B4"/>
    <w:rsid w:val="00E51DFA"/>
    <w:rsid w:val="00E52C74"/>
    <w:rsid w:val="00E606E4"/>
    <w:rsid w:val="00E62B48"/>
    <w:rsid w:val="00E81BBA"/>
    <w:rsid w:val="00E83FCF"/>
    <w:rsid w:val="00E93BEB"/>
    <w:rsid w:val="00E95D2D"/>
    <w:rsid w:val="00EA1079"/>
    <w:rsid w:val="00EA117D"/>
    <w:rsid w:val="00EA2F48"/>
    <w:rsid w:val="00EA43B8"/>
    <w:rsid w:val="00EA676A"/>
    <w:rsid w:val="00EA7A90"/>
    <w:rsid w:val="00EB15CA"/>
    <w:rsid w:val="00EB1DE0"/>
    <w:rsid w:val="00ED50D5"/>
    <w:rsid w:val="00ED53B6"/>
    <w:rsid w:val="00ED7B78"/>
    <w:rsid w:val="00EE5BDF"/>
    <w:rsid w:val="00EE60AD"/>
    <w:rsid w:val="00EE7020"/>
    <w:rsid w:val="00EF21F5"/>
    <w:rsid w:val="00EF2531"/>
    <w:rsid w:val="00EF6041"/>
    <w:rsid w:val="00F032CC"/>
    <w:rsid w:val="00F10E07"/>
    <w:rsid w:val="00F1280B"/>
    <w:rsid w:val="00F12C41"/>
    <w:rsid w:val="00F13196"/>
    <w:rsid w:val="00F243F7"/>
    <w:rsid w:val="00F40DB0"/>
    <w:rsid w:val="00F414CB"/>
    <w:rsid w:val="00F51108"/>
    <w:rsid w:val="00F5440E"/>
    <w:rsid w:val="00F563B1"/>
    <w:rsid w:val="00F570EB"/>
    <w:rsid w:val="00F61C82"/>
    <w:rsid w:val="00F7120B"/>
    <w:rsid w:val="00F71B75"/>
    <w:rsid w:val="00F82713"/>
    <w:rsid w:val="00F84E73"/>
    <w:rsid w:val="00F90747"/>
    <w:rsid w:val="00FA0187"/>
    <w:rsid w:val="00FA1066"/>
    <w:rsid w:val="00FA1B35"/>
    <w:rsid w:val="00FA48B7"/>
    <w:rsid w:val="00FA5036"/>
    <w:rsid w:val="00FA65B7"/>
    <w:rsid w:val="00FB06A3"/>
    <w:rsid w:val="00FB48BC"/>
    <w:rsid w:val="00FB68C7"/>
    <w:rsid w:val="00FC4D7D"/>
    <w:rsid w:val="00FC7DDA"/>
    <w:rsid w:val="00FD1E87"/>
    <w:rsid w:val="00FE18D0"/>
    <w:rsid w:val="00FE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449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8657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442CC"/>
    <w:rPr>
      <w:color w:val="808080"/>
    </w:rPr>
  </w:style>
  <w:style w:type="paragraph" w:styleId="Header">
    <w:name w:val="header"/>
    <w:basedOn w:val="Normal"/>
    <w:link w:val="HeaderChar"/>
    <w:rsid w:val="007C1B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C1B4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C1B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B42"/>
    <w:rPr>
      <w:sz w:val="24"/>
      <w:szCs w:val="24"/>
    </w:rPr>
  </w:style>
  <w:style w:type="table" w:styleId="TableGrid">
    <w:name w:val="Table Grid"/>
    <w:basedOn w:val="TableNormal"/>
    <w:uiPriority w:val="59"/>
    <w:rsid w:val="00D941E1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73A2"/>
    <w:pPr>
      <w:ind w:left="720"/>
      <w:contextualSpacing/>
    </w:pPr>
  </w:style>
  <w:style w:type="character" w:styleId="Hyperlink">
    <w:name w:val="Hyperlink"/>
    <w:basedOn w:val="DefaultParagraphFont"/>
    <w:rsid w:val="003E1C9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7669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9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ac293bd9-d79b-4a65-ab62-6377acf77aa8@namprd03.prod.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norby\Desktop\Sample_BLL_Letter_for_Child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C30649-6DB6-4506-84B9-8D8BB0420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Sample_BLL_Letter_for_Child_Template</Template>
  <TotalTime>0</TotalTime>
  <Pages>2</Pages>
  <Words>289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5, 2004</vt:lpstr>
    </vt:vector>
  </TitlesOfParts>
  <Manager/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5, 2004</dc:title>
  <dc:subject/>
  <dc:creator/>
  <cp:keywords/>
  <dc:description/>
  <cp:lastModifiedBy/>
  <cp:revision>1</cp:revision>
  <cp:lastPrinted>2009-05-22T15:56:00Z</cp:lastPrinted>
  <dcterms:created xsi:type="dcterms:W3CDTF">2022-01-10T23:06:00Z</dcterms:created>
  <dcterms:modified xsi:type="dcterms:W3CDTF">2022-01-11T21:10:00Z</dcterms:modified>
</cp:coreProperties>
</file>